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Look w:val="0600" w:firstRow="0" w:lastRow="0" w:firstColumn="0" w:lastColumn="0" w:noHBand="1" w:noVBand="1"/>
        <w:tblCaption w:val="Layout table"/>
      </w:tblPr>
      <w:tblGrid>
        <w:gridCol w:w="4885"/>
        <w:gridCol w:w="667"/>
        <w:gridCol w:w="4980"/>
        <w:gridCol w:w="477"/>
        <w:gridCol w:w="5109"/>
      </w:tblGrid>
      <w:tr w:rsidR="008A67F7" w:rsidRPr="007503B2" w14:paraId="5EBBA866" w14:textId="77777777" w:rsidTr="00A84610">
        <w:trPr>
          <w:trHeight w:val="6768"/>
        </w:trPr>
        <w:tc>
          <w:tcPr>
            <w:tcW w:w="1515" w:type="pct"/>
          </w:tcPr>
          <w:p w14:paraId="771ADDB0" w14:textId="3E847FB2" w:rsidR="00884888" w:rsidRPr="009721EB" w:rsidRDefault="009721EB" w:rsidP="008654F5">
            <w:pPr>
              <w:pStyle w:val="Heading1"/>
              <w:numPr>
                <w:ilvl w:val="0"/>
                <w:numId w:val="4"/>
              </w:numPr>
              <w:jc w:val="center"/>
              <w:rPr>
                <w:rFonts w:ascii="Britannic Bold" w:hAnsi="Britannic Bold"/>
                <w:noProof/>
                <w:color w:val="92D050"/>
                <w:lang w:val="en-GB"/>
              </w:rPr>
            </w:pPr>
            <w:r w:rsidRPr="009721EB">
              <w:rPr>
                <w:rFonts w:ascii="Britannic Bold" w:hAnsi="Britannic Bold"/>
                <w:noProof/>
                <w:color w:val="92D050"/>
                <w:lang w:val="en-GB"/>
              </w:rPr>
              <w:t>What is HAF?</w:t>
            </w:r>
          </w:p>
          <w:p w14:paraId="545CC545" w14:textId="4C769B8A" w:rsidR="009721EB" w:rsidRPr="009721EB" w:rsidRDefault="009721EB" w:rsidP="001F6B02">
            <w:pPr>
              <w:jc w:val="center"/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</w:pP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HAF is an activity programme that</w:t>
            </w:r>
            <w:r w:rsidR="000226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allows children</w:t>
            </w:r>
            <w:r w:rsidR="001F6B02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="00487DB5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and young people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from reception to</w:t>
            </w:r>
            <w:r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year 11 and eligible for free school</w:t>
            </w:r>
            <w:r w:rsidR="00B83F4A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meals to have access to activities</w:t>
            </w:r>
            <w:r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and hot meals during school</w:t>
            </w:r>
            <w:r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holidays.</w:t>
            </w:r>
          </w:p>
          <w:p w14:paraId="76BB32D5" w14:textId="6C7300DB" w:rsidR="008A67F7" w:rsidRPr="007503B2" w:rsidRDefault="009721EB" w:rsidP="009721EB">
            <w:pPr>
              <w:jc w:val="center"/>
              <w:rPr>
                <w:noProof/>
                <w:lang w:val="en-GB"/>
              </w:rPr>
            </w:pP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(</w:t>
            </w:r>
            <w:r w:rsidR="005702C5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For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children </w:t>
            </w:r>
            <w:r w:rsidR="00487DB5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and young people </w:t>
            </w:r>
            <w:r w:rsidR="005702C5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who 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 xml:space="preserve">are eligible for </w:t>
            </w:r>
            <w:r w:rsidR="005702C5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benefits related  free school meals.</w:t>
            </w:r>
            <w:r w:rsidRPr="009721EB">
              <w:rPr>
                <w:rFonts w:ascii="Arial Narrow" w:hAnsi="Arial Narrow"/>
                <w:b/>
                <w:bCs/>
                <w:noProof/>
                <w:sz w:val="28"/>
                <w:szCs w:val="22"/>
                <w:lang w:val="en-GB"/>
              </w:rPr>
              <w:t>)</w:t>
            </w:r>
          </w:p>
        </w:tc>
        <w:tc>
          <w:tcPr>
            <w:tcW w:w="207" w:type="pct"/>
          </w:tcPr>
          <w:p w14:paraId="069A16A2" w14:textId="77777777" w:rsidR="008A67F7" w:rsidRPr="007503B2" w:rsidRDefault="008A67F7" w:rsidP="00BC3FC8">
            <w:pPr>
              <w:rPr>
                <w:noProof/>
                <w:lang w:val="en-GB"/>
              </w:rPr>
            </w:pPr>
          </w:p>
        </w:tc>
        <w:tc>
          <w:tcPr>
            <w:tcW w:w="1545" w:type="pct"/>
            <w:vAlign w:val="center"/>
          </w:tcPr>
          <w:p w14:paraId="1E59DC02" w14:textId="64C40406" w:rsidR="00946E3C" w:rsidRPr="009721EB" w:rsidRDefault="00A84610" w:rsidP="009721EB">
            <w:pPr>
              <w:pStyle w:val="Heading2"/>
              <w:jc w:val="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EDB38D0" wp14:editId="41B6FDC8">
                      <wp:simplePos x="0" y="0"/>
                      <wp:positionH relativeFrom="column">
                        <wp:posOffset>-114935</wp:posOffset>
                      </wp:positionH>
                      <wp:positionV relativeFrom="paragraph">
                        <wp:posOffset>1603375</wp:posOffset>
                      </wp:positionV>
                      <wp:extent cx="2847975" cy="3086100"/>
                      <wp:effectExtent l="0" t="0" r="0" b="0"/>
                      <wp:wrapNone/>
                      <wp:docPr id="1231663690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7975" cy="30861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9247A3" w14:textId="4F26830E" w:rsidR="00A84610" w:rsidRPr="00A84610" w:rsidRDefault="00A84610" w:rsidP="00A84610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color w:val="92D050"/>
                                      <w:sz w:val="40"/>
                                      <w:szCs w:val="32"/>
                                    </w:rPr>
                                  </w:pPr>
                                  <w:r w:rsidRPr="00A84610">
                                    <w:rPr>
                                      <w:rFonts w:ascii="Britannic Bold" w:hAnsi="Britannic Bold"/>
                                      <w:color w:val="92D050"/>
                                      <w:sz w:val="40"/>
                                      <w:szCs w:val="32"/>
                                    </w:rPr>
                                    <w:t>3. Community Connectors</w:t>
                                  </w:r>
                                </w:p>
                                <w:p w14:paraId="1668FD2E" w14:textId="4D5DDC39" w:rsidR="00A84610" w:rsidRPr="00A4170D" w:rsidRDefault="00A84610" w:rsidP="00A84610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</w:pPr>
                                  <w:r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 xml:space="preserve">Our Community Connectors </w:t>
                                  </w:r>
                                  <w:r w:rsidR="005702C5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>are Sarah and Mel</w:t>
                                  </w:r>
                                  <w:r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>.</w:t>
                                  </w:r>
                                </w:p>
                                <w:p w14:paraId="0DA0A39B" w14:textId="23A7A206" w:rsidR="008654F5" w:rsidRPr="00A4170D" w:rsidRDefault="005702C5" w:rsidP="00A84610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>We offer</w:t>
                                  </w:r>
                                  <w:r w:rsidR="008654F5"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 xml:space="preserve"> additional </w:t>
                                  </w:r>
                                  <w:r w:rsidR="007C7DD8"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 xml:space="preserve">elements of </w:t>
                                  </w:r>
                                  <w:r w:rsidR="008654F5"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>support and guidance around transport</w:t>
                                  </w:r>
                                  <w:r w:rsidR="007C7DD8"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 xml:space="preserve">, signposting and referring to other agencies and community support. </w:t>
                                  </w:r>
                                </w:p>
                                <w:p w14:paraId="33FB7BAF" w14:textId="6BB98BEA" w:rsidR="00A84610" w:rsidRPr="00A4170D" w:rsidRDefault="00BE2B1F" w:rsidP="00A84610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</w:pPr>
                                  <w:hyperlink r:id="rId10" w:history="1">
                                    <w:r w:rsidR="00A84610" w:rsidRPr="00A4170D">
                                      <w:rPr>
                                        <w:rStyle w:val="Hyperlink"/>
                                        <w:rFonts w:ascii="Arial Narrow" w:hAnsi="Arial Narrow"/>
                                        <w:b/>
                                        <w:bCs/>
                                        <w:sz w:val="27"/>
                                        <w:szCs w:val="27"/>
                                      </w:rPr>
                                      <w:t>BarnardosHAF@barnardos.org.uk</w:t>
                                    </w:r>
                                  </w:hyperlink>
                                </w:p>
                                <w:p w14:paraId="104C34AE" w14:textId="05A964C9" w:rsidR="00A84610" w:rsidRPr="007C7DD8" w:rsidRDefault="00A84610" w:rsidP="00A84610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A4170D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7"/>
                                      <w:szCs w:val="27"/>
                                    </w:rPr>
                                    <w:t>Telephone: 01594 806876</w:t>
                                  </w:r>
                                  <w:r w:rsidRPr="007C7DD8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DB38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9.05pt;margin-top:126.25pt;width:224.25pt;height:24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MzGQIAAC0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" filled="f" stroked="f" strokeweight=".5pt">
                      <v:textbox>
                        <w:txbxContent>
                          <w:p w14:paraId="429247A3" w14:textId="4F26830E" w:rsidR="00A84610" w:rsidRPr="00A84610" w:rsidRDefault="00A84610" w:rsidP="00A84610">
                            <w:pPr>
                              <w:jc w:val="center"/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</w:pPr>
                            <w:r w:rsidRPr="00A84610"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>3. Community Connectors</w:t>
                            </w:r>
                          </w:p>
                          <w:p w14:paraId="1668FD2E" w14:textId="4D5DDC39" w:rsidR="00A84610" w:rsidRPr="00A4170D" w:rsidRDefault="00A84610" w:rsidP="00A8461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  <w:r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Our Community Connectors </w:t>
                            </w:r>
                            <w:r w:rsidR="005702C5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>are Sarah and Mel</w:t>
                            </w:r>
                            <w:r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>.</w:t>
                            </w:r>
                          </w:p>
                          <w:p w14:paraId="0DA0A39B" w14:textId="23A7A206" w:rsidR="008654F5" w:rsidRPr="00A4170D" w:rsidRDefault="005702C5" w:rsidP="00A8461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>We offer</w:t>
                            </w:r>
                            <w:r w:rsidR="008654F5"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 additional </w:t>
                            </w:r>
                            <w:r w:rsidR="007C7DD8"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elements of </w:t>
                            </w:r>
                            <w:r w:rsidR="008654F5"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>support and guidance around transport</w:t>
                            </w:r>
                            <w:r w:rsidR="007C7DD8"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, signposting and referring to other agencies and community support. </w:t>
                            </w:r>
                          </w:p>
                          <w:p w14:paraId="33FB7BAF" w14:textId="6BB98BEA" w:rsidR="00A84610" w:rsidRPr="00A4170D" w:rsidRDefault="00BE2B1F" w:rsidP="00A8461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  <w:hyperlink r:id="rId11" w:history="1">
                              <w:r w:rsidR="00A84610" w:rsidRPr="00A4170D">
                                <w:rPr>
                                  <w:rStyle w:val="Hyperlink"/>
                                  <w:rFonts w:ascii="Arial Narrow" w:hAnsi="Arial Narrow"/>
                                  <w:b/>
                                  <w:bCs/>
                                  <w:sz w:val="27"/>
                                  <w:szCs w:val="27"/>
                                </w:rPr>
                                <w:t>BarnardosHAF@barnardos.org.uk</w:t>
                              </w:r>
                            </w:hyperlink>
                          </w:p>
                          <w:p w14:paraId="104C34AE" w14:textId="05A964C9" w:rsidR="00A84610" w:rsidRPr="007C7DD8" w:rsidRDefault="00A84610" w:rsidP="00A8461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A4170D">
                              <w:rPr>
                                <w:rFonts w:ascii="Arial Narrow" w:hAnsi="Arial Narrow"/>
                                <w:b/>
                                <w:bCs/>
                                <w:sz w:val="27"/>
                                <w:szCs w:val="27"/>
                              </w:rPr>
                              <w:t>Telephone: 01594 806876</w:t>
                            </w:r>
                            <w:r w:rsidRPr="007C7DD8">
                              <w:rPr>
                                <w:rFonts w:ascii="Arial Narrow" w:hAnsi="Arial Narrow"/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8" w:type="pct"/>
          </w:tcPr>
          <w:p w14:paraId="7859F8DD" w14:textId="77777777" w:rsidR="008A67F7" w:rsidRPr="007503B2" w:rsidRDefault="008A67F7" w:rsidP="00BC3FC8">
            <w:pPr>
              <w:rPr>
                <w:noProof/>
                <w:lang w:val="en-GB"/>
              </w:rPr>
            </w:pPr>
          </w:p>
        </w:tc>
        <w:tc>
          <w:tcPr>
            <w:tcW w:w="1585" w:type="pct"/>
          </w:tcPr>
          <w:p w14:paraId="2EAD22B5" w14:textId="7364A98C" w:rsidR="00172036" w:rsidRPr="00A84610" w:rsidRDefault="009721EB" w:rsidP="00172036">
            <w:pPr>
              <w:pStyle w:val="Subtitle"/>
              <w:rPr>
                <w:rFonts w:ascii="Franklin Gothic Medium" w:hAnsi="Franklin Gothic Medium"/>
                <w:b/>
                <w:bCs/>
                <w:noProof/>
                <w:sz w:val="36"/>
                <w:szCs w:val="36"/>
                <w:u w:val="single"/>
                <w:lang w:val="en-GB"/>
              </w:rPr>
            </w:pPr>
            <w:r w:rsidRPr="00A84610">
              <w:rPr>
                <w:rFonts w:ascii="Franklin Gothic Medium" w:hAnsi="Franklin Gothic Medium"/>
                <w:b/>
                <w:bCs/>
                <w:noProof/>
                <w:sz w:val="36"/>
                <w:szCs w:val="36"/>
                <w:u w:val="single"/>
                <w:lang w:val="en-GB"/>
              </w:rPr>
              <w:t xml:space="preserve">HAF Information </w:t>
            </w:r>
          </w:p>
          <w:p w14:paraId="43194D4D" w14:textId="448130FA" w:rsidR="008A67F7" w:rsidRPr="00A84610" w:rsidRDefault="007C7DD8" w:rsidP="009721EB">
            <w:pPr>
              <w:pStyle w:val="Title"/>
              <w:rPr>
                <w:rFonts w:ascii="Britannic Bold" w:hAnsi="Britannic Bold"/>
                <w:noProof/>
                <w:color w:val="92D050"/>
                <w:sz w:val="84"/>
                <w:szCs w:val="84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07F024D" wp14:editId="72E943AA">
                  <wp:simplePos x="0" y="0"/>
                  <wp:positionH relativeFrom="column">
                    <wp:posOffset>853440</wp:posOffset>
                  </wp:positionH>
                  <wp:positionV relativeFrom="paragraph">
                    <wp:posOffset>2448560</wp:posOffset>
                  </wp:positionV>
                  <wp:extent cx="1983105" cy="1657350"/>
                  <wp:effectExtent l="133350" t="76200" r="74295" b="133350"/>
                  <wp:wrapSquare wrapText="bothSides"/>
                  <wp:docPr id="218588873" name="Picture 218588873" descr="Barnardos children's charity launches its LOST childhood campa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rnardos children's charity launches its LOST childhood campa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105" cy="16573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21EB" w:rsidRPr="00A84610">
              <w:rPr>
                <w:rFonts w:ascii="Britannic Bold" w:hAnsi="Britannic Bold"/>
                <w:noProof/>
                <w:color w:val="92D050"/>
                <w:sz w:val="84"/>
                <w:szCs w:val="84"/>
                <w:lang w:val="en-GB"/>
              </w:rPr>
              <w:t>Holiday Activities and Food Programme</w:t>
            </w:r>
          </w:p>
          <w:p w14:paraId="3CB74AC1" w14:textId="1F1D5CE3" w:rsidR="00172036" w:rsidRPr="007503B2" w:rsidRDefault="00172036" w:rsidP="003C300F">
            <w:pPr>
              <w:rPr>
                <w:noProof/>
                <w:lang w:val="en-GB"/>
              </w:rPr>
            </w:pPr>
          </w:p>
        </w:tc>
      </w:tr>
    </w:tbl>
    <w:p w14:paraId="60384C89" w14:textId="3342CB8E" w:rsidR="0035526D" w:rsidRPr="007503B2" w:rsidRDefault="00A84610">
      <w:pPr>
        <w:rPr>
          <w:noProof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2257A9" wp14:editId="304401B4">
                <wp:simplePos x="0" y="0"/>
                <wp:positionH relativeFrom="column">
                  <wp:posOffset>3533775</wp:posOffset>
                </wp:positionH>
                <wp:positionV relativeFrom="paragraph">
                  <wp:posOffset>-5467350</wp:posOffset>
                </wp:positionV>
                <wp:extent cx="2686050" cy="2419350"/>
                <wp:effectExtent l="0" t="0" r="0" b="0"/>
                <wp:wrapNone/>
                <wp:docPr id="1154012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419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F0FD51" w14:textId="1983C77F" w:rsidR="009721EB" w:rsidRPr="009721EB" w:rsidRDefault="009721EB" w:rsidP="009721EB">
                            <w:pPr>
                              <w:jc w:val="center"/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</w:pPr>
                            <w:r w:rsidRPr="009721EB"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>2. How Schools Play a Part</w:t>
                            </w:r>
                          </w:p>
                          <w:p w14:paraId="61B9162D" w14:textId="3696363A" w:rsidR="009721EB" w:rsidRDefault="009721EB" w:rsidP="009721EB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9721EB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Schools will be able to sign families up who receive free school meals</w:t>
                            </w:r>
                            <w:r w:rsidR="00A4170D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,</w:t>
                            </w:r>
                            <w:r w:rsidRPr="009721EB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 xml:space="preserve"> then inform the </w:t>
                            </w:r>
                            <w:r w:rsidR="005702C5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9721EB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 xml:space="preserve">ommunity </w:t>
                            </w:r>
                            <w:r w:rsidR="005702C5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9721EB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onnector and we will do the rest.</w:t>
                            </w:r>
                          </w:p>
                          <w:p w14:paraId="16A4A832" w14:textId="77777777" w:rsidR="00BE2B1F" w:rsidRDefault="00BE2B1F" w:rsidP="00BE2B1F">
                            <w:pPr>
                              <w:ind w:left="360"/>
                              <w:jc w:val="center"/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hyperlink r:id="rId13" w:history="1">
                              <w:r w:rsidRPr="003056B6">
                                <w:rPr>
                                  <w:rStyle w:val="Hyperlink"/>
                                  <w:rFonts w:ascii="Arial Narrow" w:hAnsi="Arial Narrow"/>
                                  <w:b/>
                                  <w:bCs/>
                                  <w:sz w:val="28"/>
                                  <w:szCs w:val="22"/>
                                </w:rPr>
                                <w:t>https://gloucestershirecounty.coordinate.cloud/account/register</w:t>
                              </w:r>
                            </w:hyperlink>
                          </w:p>
                          <w:p w14:paraId="369FD333" w14:textId="77777777" w:rsidR="00BE2B1F" w:rsidRPr="009721EB" w:rsidRDefault="00BE2B1F" w:rsidP="009721EB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257A9" id="Text Box 1" o:spid="_x0000_s1027" type="#_x0000_t202" style="position:absolute;margin-left:278.25pt;margin-top:-430.5pt;width:211.5pt;height:19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" filled="f" stroked="f" strokeweight=".5pt">
                <v:textbox>
                  <w:txbxContent>
                    <w:p w14:paraId="5AF0FD51" w14:textId="1983C77F" w:rsidR="009721EB" w:rsidRPr="009721EB" w:rsidRDefault="009721EB" w:rsidP="009721EB">
                      <w:pPr>
                        <w:jc w:val="center"/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</w:pPr>
                      <w:r w:rsidRPr="009721EB"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  <w:t>2. How Schools Play a Part</w:t>
                      </w:r>
                    </w:p>
                    <w:p w14:paraId="61B9162D" w14:textId="3696363A" w:rsidR="009721EB" w:rsidRDefault="009721EB" w:rsidP="009721EB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9721EB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Schools will be able to sign families up who receive free school meals</w:t>
                      </w:r>
                      <w:r w:rsidR="00A4170D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,</w:t>
                      </w:r>
                      <w:r w:rsidRPr="009721EB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 xml:space="preserve"> then inform the </w:t>
                      </w:r>
                      <w:r w:rsidR="005702C5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C</w:t>
                      </w:r>
                      <w:r w:rsidRPr="009721EB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 xml:space="preserve">ommunity </w:t>
                      </w:r>
                      <w:r w:rsidR="005702C5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C</w:t>
                      </w:r>
                      <w:r w:rsidRPr="009721EB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onnector and we will do the rest.</w:t>
                      </w:r>
                    </w:p>
                    <w:p w14:paraId="16A4A832" w14:textId="77777777" w:rsidR="00BE2B1F" w:rsidRDefault="00BE2B1F" w:rsidP="00BE2B1F">
                      <w:pPr>
                        <w:ind w:left="360"/>
                        <w:jc w:val="center"/>
                        <w:rPr>
                          <w:rStyle w:val="Hyperlink"/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hyperlink r:id="rId14" w:history="1">
                        <w:r w:rsidRPr="003056B6">
                          <w:rPr>
                            <w:rStyle w:val="Hyperlink"/>
                            <w:rFonts w:ascii="Arial Narrow" w:hAnsi="Arial Narrow"/>
                            <w:b/>
                            <w:bCs/>
                            <w:sz w:val="28"/>
                            <w:szCs w:val="22"/>
                          </w:rPr>
                          <w:t>https://gloucestershirecounty.coordinate.cloud/account/register</w:t>
                        </w:r>
                      </w:hyperlink>
                    </w:p>
                    <w:p w14:paraId="369FD333" w14:textId="77777777" w:rsidR="00BE2B1F" w:rsidRPr="009721EB" w:rsidRDefault="00BE2B1F" w:rsidP="009721EB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526D" w:rsidRPr="007503B2">
        <w:rPr>
          <w:noProof/>
          <w:lang w:val="en-GB" w:bidi="en-GB"/>
        </w:rPr>
        <w:br w:type="page"/>
      </w:r>
    </w:p>
    <w:tbl>
      <w:tblPr>
        <w:tblW w:w="4999" w:type="pct"/>
        <w:tblLayout w:type="fixed"/>
        <w:tblLook w:val="0600" w:firstRow="0" w:lastRow="0" w:firstColumn="0" w:lastColumn="0" w:noHBand="1" w:noVBand="1"/>
        <w:tblCaption w:val="Layout table"/>
      </w:tblPr>
      <w:tblGrid>
        <w:gridCol w:w="4894"/>
        <w:gridCol w:w="671"/>
        <w:gridCol w:w="4993"/>
        <w:gridCol w:w="478"/>
        <w:gridCol w:w="5079"/>
      </w:tblGrid>
      <w:tr w:rsidR="008A67F7" w:rsidRPr="007503B2" w14:paraId="1DB031AD" w14:textId="77777777" w:rsidTr="00E77933">
        <w:trPr>
          <w:cantSplit/>
          <w:trHeight w:val="5783"/>
        </w:trPr>
        <w:tc>
          <w:tcPr>
            <w:tcW w:w="1518" w:type="pct"/>
          </w:tcPr>
          <w:p w14:paraId="43952A2F" w14:textId="165AB5A3" w:rsidR="001C1648" w:rsidRPr="00A84610" w:rsidRDefault="00E40AF2" w:rsidP="00A84610">
            <w:pPr>
              <w:rPr>
                <w:rFonts w:asciiTheme="majorHAnsi" w:eastAsiaTheme="majorEastAsia" w:hAnsiTheme="majorHAnsi" w:cstheme="majorBidi"/>
                <w:caps/>
                <w:noProof/>
                <w:sz w:val="40"/>
                <w:szCs w:val="24"/>
                <w:lang w:val="en-GB"/>
              </w:rPr>
            </w:pPr>
            <w:r w:rsidRPr="00E40AF2">
              <w:rPr>
                <w:noProof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538DF89C" wp14:editId="21CA8D0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4112260</wp:posOffset>
                  </wp:positionV>
                  <wp:extent cx="1333500" cy="614045"/>
                  <wp:effectExtent l="0" t="0" r="0" b="0"/>
                  <wp:wrapTight wrapText="bothSides">
                    <wp:wrapPolygon edited="0">
                      <wp:start x="0" y="0"/>
                      <wp:lineTo x="0" y="20774"/>
                      <wp:lineTo x="21291" y="20774"/>
                      <wp:lineTo x="21291" y="0"/>
                      <wp:lineTo x="0" y="0"/>
                    </wp:wrapPolygon>
                  </wp:wrapTight>
                  <wp:docPr id="668861926" name="Picture 11" descr="Rock Pool Life C.I.C | Training In Trauma Informed Approac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ock Pool Life C.I.C | Training In Trauma Informed Approach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972" b="25874"/>
                          <a:stretch/>
                        </pic:blipFill>
                        <pic:spPr bwMode="auto">
                          <a:xfrm>
                            <a:off x="0" y="0"/>
                            <a:ext cx="133350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77F983D" wp14:editId="4E9ABB36">
                      <wp:simplePos x="0" y="0"/>
                      <wp:positionH relativeFrom="margin">
                        <wp:posOffset>217170</wp:posOffset>
                      </wp:positionH>
                      <wp:positionV relativeFrom="paragraph">
                        <wp:posOffset>2679065</wp:posOffset>
                      </wp:positionV>
                      <wp:extent cx="3057525" cy="552450"/>
                      <wp:effectExtent l="0" t="0" r="9525" b="0"/>
                      <wp:wrapNone/>
                      <wp:docPr id="1360459584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57525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33A9F3" w14:textId="74A7D8FB" w:rsidR="00A9392B" w:rsidRPr="00A9392B" w:rsidRDefault="00A9392B" w:rsidP="00A9392B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b/>
                                      <w:color w:val="595959" w:themeColor="text2" w:themeTint="A6"/>
                                      <w:sz w:val="52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00B05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92B">
                                    <w:rPr>
                                      <w:rFonts w:ascii="Britannic Bold" w:hAnsi="Britannic Bold"/>
                                      <w:b/>
                                      <w:color w:val="595959" w:themeColor="text2" w:themeTint="A6"/>
                                      <w:sz w:val="52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00B05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Sports Club Camps</w:t>
                                  </w:r>
                                </w:p>
                                <w:p w14:paraId="6F60AC40" w14:textId="77777777" w:rsidR="00A9392B" w:rsidRDefault="00A9392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7F983D" id="Text Box 5" o:spid="_x0000_s1028" type="#_x0000_t202" style="position:absolute;margin-left:17.1pt;margin-top:210.95pt;width:240.75pt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" fillcolor="#f0b77c [1944]" stroked="f">
                      <v:textbox>
                        <w:txbxContent>
                          <w:p w14:paraId="4E33A9F3" w14:textId="74A7D8FB" w:rsidR="00A9392B" w:rsidRPr="00A9392B" w:rsidRDefault="00A9392B" w:rsidP="00A9392B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595959" w:themeColor="text2" w:themeTint="A6"/>
                                <w:sz w:val="52"/>
                                <w:szCs w:val="44"/>
                                <w14:textOutline w14:w="127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92B">
                              <w:rPr>
                                <w:rFonts w:ascii="Britannic Bold" w:hAnsi="Britannic Bold"/>
                                <w:b/>
                                <w:color w:val="595959" w:themeColor="text2" w:themeTint="A6"/>
                                <w:sz w:val="52"/>
                                <w:szCs w:val="44"/>
                                <w14:textOutline w14:w="127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Sports Club Camps</w:t>
                            </w:r>
                          </w:p>
                          <w:p w14:paraId="6F60AC40" w14:textId="77777777" w:rsidR="00A9392B" w:rsidRDefault="00A9392B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2A6AFF6" wp14:editId="0BB38CAA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-3810</wp:posOffset>
                      </wp:positionV>
                      <wp:extent cx="2971800" cy="2609850"/>
                      <wp:effectExtent l="0" t="0" r="0" b="0"/>
                      <wp:wrapNone/>
                      <wp:docPr id="670468857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1800" cy="2609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A44409" w14:textId="318415DF" w:rsidR="00A84610" w:rsidRPr="00A84610" w:rsidRDefault="00A84610" w:rsidP="00A84610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color w:val="92D050"/>
                                      <w:sz w:val="40"/>
                                      <w:szCs w:val="32"/>
                                    </w:rPr>
                                  </w:pPr>
                                  <w:r w:rsidRPr="00A84610">
                                    <w:rPr>
                                      <w:rFonts w:ascii="Britannic Bold" w:hAnsi="Britannic Bold"/>
                                      <w:color w:val="92D050"/>
                                      <w:sz w:val="40"/>
                                      <w:szCs w:val="32"/>
                                    </w:rPr>
                                    <w:t>4. How to book activities</w:t>
                                  </w:r>
                                </w:p>
                                <w:p w14:paraId="10AB3D3A" w14:textId="4A1CCE53" w:rsidR="00042746" w:rsidRPr="00042746" w:rsidRDefault="005702C5" w:rsidP="00042746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  <w:t xml:space="preserve">Get in touch with </w:t>
                                  </w: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  <w:t>us</w:t>
                                  </w:r>
                                  <w:proofErr w:type="gramEnd"/>
                                </w:p>
                                <w:p w14:paraId="49D5DE60" w14:textId="7B87B4C2" w:rsidR="00A84610" w:rsidRDefault="00BE2B1F" w:rsidP="00042746">
                                  <w:pPr>
                                    <w:ind w:left="360"/>
                                    <w:jc w:val="center"/>
                                    <w:rPr>
                                      <w:rStyle w:val="Hyperlink"/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</w:pPr>
                                  <w:hyperlink r:id="rId16" w:history="1">
                                    <w:r w:rsidR="00042746" w:rsidRPr="003056B6">
                                      <w:rPr>
                                        <w:rStyle w:val="Hyperlink"/>
                                        <w:rFonts w:ascii="Arial Narrow" w:hAnsi="Arial Narrow"/>
                                        <w:b/>
                                        <w:bCs/>
                                        <w:sz w:val="28"/>
                                        <w:szCs w:val="22"/>
                                      </w:rPr>
                                      <w:t>https://gloucestershirecounty.coordinate.cloud/account/register</w:t>
                                    </w:r>
                                  </w:hyperlink>
                                </w:p>
                                <w:p w14:paraId="43099EE5" w14:textId="77777777" w:rsidR="00354233" w:rsidRDefault="00354233" w:rsidP="00042746">
                                  <w:pPr>
                                    <w:ind w:left="360"/>
                                    <w:jc w:val="center"/>
                                    <w:rPr>
                                      <w:rStyle w:val="Hyperlink"/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</w:pPr>
                                </w:p>
                                <w:p w14:paraId="50723B2B" w14:textId="1C751F04" w:rsidR="00A84610" w:rsidRPr="00354233" w:rsidRDefault="005702C5" w:rsidP="00354233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28"/>
                                      <w:szCs w:val="22"/>
                                    </w:rPr>
                                  </w:pPr>
                                  <w:r>
                                    <w:t xml:space="preserve">Come to one of our Children &amp; Family </w:t>
                                  </w:r>
                                  <w:proofErr w:type="gramStart"/>
                                  <w:r>
                                    <w:t xml:space="preserve">Centre’s </w:t>
                                  </w:r>
                                  <w:r w:rsidR="00487DB5">
                                    <w:t xml:space="preserve"> where</w:t>
                                  </w:r>
                                  <w:proofErr w:type="gramEnd"/>
                                  <w:r w:rsidR="00487DB5">
                                    <w:t xml:space="preserve"> staff can support </w:t>
                                  </w:r>
                                  <w:r>
                                    <w:t xml:space="preserve">at Hilltop, </w:t>
                                  </w:r>
                                  <w:r w:rsidR="00487DB5">
                                    <w:t xml:space="preserve">Latimer road, </w:t>
                                  </w:r>
                                  <w:r>
                                    <w:t>Cinderford</w:t>
                                  </w:r>
                                  <w:r w:rsidR="00487DB5">
                                    <w:t>, GL14 2QA</w:t>
                                  </w:r>
                                  <w:r>
                                    <w:t xml:space="preserve"> or River</w:t>
                                  </w:r>
                                  <w:r w:rsidR="00487DB5">
                                    <w:t>, Naas Lane</w:t>
                                  </w:r>
                                  <w:r>
                                    <w:t>, Lydney</w:t>
                                  </w:r>
                                  <w:r w:rsidR="00487DB5">
                                    <w:t>, GL15 5AU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A6AFF6" id="Text Box 3" o:spid="_x0000_s1029" type="#_x0000_t202" style="position:absolute;margin-left:.6pt;margin-top:-.3pt;width:234pt;height:20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" filled="f" stroked="f" strokeweight=".5pt">
                      <v:textbox>
                        <w:txbxContent>
                          <w:p w14:paraId="5BA44409" w14:textId="318415DF" w:rsidR="00A84610" w:rsidRPr="00A84610" w:rsidRDefault="00A84610" w:rsidP="00A84610">
                            <w:pPr>
                              <w:jc w:val="center"/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</w:pPr>
                            <w:r w:rsidRPr="00A84610"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>4. How to book activities</w:t>
                            </w:r>
                          </w:p>
                          <w:p w14:paraId="10AB3D3A" w14:textId="4A1CCE53" w:rsidR="00042746" w:rsidRPr="00042746" w:rsidRDefault="005702C5" w:rsidP="0004274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 xml:space="preserve">Get in touch with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us</w:t>
                            </w:r>
                            <w:proofErr w:type="gramEnd"/>
                          </w:p>
                          <w:p w14:paraId="49D5DE60" w14:textId="7B87B4C2" w:rsidR="00A84610" w:rsidRDefault="00BE2B1F" w:rsidP="00042746">
                            <w:pPr>
                              <w:ind w:left="360"/>
                              <w:jc w:val="center"/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hyperlink r:id="rId17" w:history="1">
                              <w:r w:rsidR="00042746" w:rsidRPr="003056B6">
                                <w:rPr>
                                  <w:rStyle w:val="Hyperlink"/>
                                  <w:rFonts w:ascii="Arial Narrow" w:hAnsi="Arial Narrow"/>
                                  <w:b/>
                                  <w:bCs/>
                                  <w:sz w:val="28"/>
                                  <w:szCs w:val="22"/>
                                </w:rPr>
                                <w:t>https://gloucestershirecounty.coordinate.cloud/account/register</w:t>
                              </w:r>
                            </w:hyperlink>
                          </w:p>
                          <w:p w14:paraId="43099EE5" w14:textId="77777777" w:rsidR="00354233" w:rsidRDefault="00354233" w:rsidP="00042746">
                            <w:pPr>
                              <w:ind w:left="360"/>
                              <w:jc w:val="center"/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50723B2B" w14:textId="1C751F04" w:rsidR="00A84610" w:rsidRPr="00354233" w:rsidRDefault="005702C5" w:rsidP="0035423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t xml:space="preserve">Come to one of our Children &amp; Family </w:t>
                            </w:r>
                            <w:proofErr w:type="gramStart"/>
                            <w:r>
                              <w:t xml:space="preserve">Centre’s </w:t>
                            </w:r>
                            <w:r w:rsidR="00487DB5">
                              <w:t xml:space="preserve"> where</w:t>
                            </w:r>
                            <w:proofErr w:type="gramEnd"/>
                            <w:r w:rsidR="00487DB5">
                              <w:t xml:space="preserve"> staff can support </w:t>
                            </w:r>
                            <w:r>
                              <w:t xml:space="preserve">at Hilltop, </w:t>
                            </w:r>
                            <w:r w:rsidR="00487DB5">
                              <w:t xml:space="preserve">Latimer road, </w:t>
                            </w:r>
                            <w:r>
                              <w:t>Cinderford</w:t>
                            </w:r>
                            <w:r w:rsidR="00487DB5">
                              <w:t>, GL14 2QA</w:t>
                            </w:r>
                            <w:r>
                              <w:t xml:space="preserve"> or River</w:t>
                            </w:r>
                            <w:r w:rsidR="00487DB5">
                              <w:t>, Naas Lane</w:t>
                            </w:r>
                            <w:r>
                              <w:t>, Lydney</w:t>
                            </w:r>
                            <w:r w:rsidR="00487DB5">
                              <w:t>, GL15 5AU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8" w:type="pct"/>
          </w:tcPr>
          <w:p w14:paraId="4C8027E3" w14:textId="3253E4C1" w:rsidR="008A67F7" w:rsidRPr="007503B2" w:rsidRDefault="008A67F7" w:rsidP="00BC3FC8">
            <w:pPr>
              <w:rPr>
                <w:noProof/>
                <w:lang w:val="en-GB"/>
              </w:rPr>
            </w:pPr>
          </w:p>
        </w:tc>
        <w:tc>
          <w:tcPr>
            <w:tcW w:w="1549" w:type="pct"/>
          </w:tcPr>
          <w:p w14:paraId="3A2D5783" w14:textId="65E910B1" w:rsidR="008A67F7" w:rsidRPr="00042746" w:rsidRDefault="00E40AF2" w:rsidP="00042746">
            <w:pPr>
              <w:pStyle w:val="Heading5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3BF6125" wp14:editId="086547C8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3421380</wp:posOffset>
                      </wp:positionV>
                      <wp:extent cx="2486025" cy="866775"/>
                      <wp:effectExtent l="0" t="0" r="28575" b="28575"/>
                      <wp:wrapNone/>
                      <wp:docPr id="13503445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6025" cy="866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8DA3B6" w14:textId="5DD147F1" w:rsidR="00A9392B" w:rsidRPr="008654F5" w:rsidRDefault="008654F5" w:rsidP="008654F5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b/>
                                      <w:color w:val="FFFFFF" w:themeColor="background2"/>
                                      <w:spacing w:val="10"/>
                                      <w:sz w:val="48"/>
                                      <w:szCs w:val="40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2">
                                            <w14:lumMod w14:val="60000"/>
                                            <w14:lumOff w14:val="4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654F5">
                                    <w:rPr>
                                      <w:rFonts w:ascii="Britannic Bold" w:hAnsi="Britannic Bold"/>
                                      <w:b/>
                                      <w:color w:val="FFFFFF" w:themeColor="background2"/>
                                      <w:spacing w:val="10"/>
                                      <w:sz w:val="48"/>
                                      <w:szCs w:val="40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2">
                                            <w14:lumMod w14:val="60000"/>
                                            <w14:lumOff w14:val="4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Family Fun Engineering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F6125" id="Text Box 8" o:spid="_x0000_s1030" type="#_x0000_t202" style="position:absolute;margin-left:47.1pt;margin-top:269.4pt;width:195.75pt;height:6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" fillcolor="#3499c2 [2404]" strokeweight=".5pt">
                      <v:textbox>
                        <w:txbxContent>
                          <w:p w14:paraId="208DA3B6" w14:textId="5DD147F1" w:rsidR="00A9392B" w:rsidRPr="008654F5" w:rsidRDefault="008654F5" w:rsidP="008654F5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FFFFFF" w:themeColor="background2"/>
                                <w:spacing w:val="10"/>
                                <w:sz w:val="48"/>
                                <w:szCs w:val="4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54F5">
                              <w:rPr>
                                <w:rFonts w:ascii="Britannic Bold" w:hAnsi="Britannic Bold"/>
                                <w:b/>
                                <w:color w:val="FFFFFF" w:themeColor="background2"/>
                                <w:spacing w:val="10"/>
                                <w:sz w:val="48"/>
                                <w:szCs w:val="4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Family Fun Engineering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2D58A2B" wp14:editId="0BDDDD90">
                      <wp:simplePos x="0" y="0"/>
                      <wp:positionH relativeFrom="column">
                        <wp:posOffset>1369695</wp:posOffset>
                      </wp:positionH>
                      <wp:positionV relativeFrom="paragraph">
                        <wp:posOffset>1926590</wp:posOffset>
                      </wp:positionV>
                      <wp:extent cx="2276475" cy="571500"/>
                      <wp:effectExtent l="0" t="0" r="28575" b="19050"/>
                      <wp:wrapNone/>
                      <wp:docPr id="1348493765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7647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44A1563" w14:textId="38A705AE" w:rsidR="00A9392B" w:rsidRPr="00A9392B" w:rsidRDefault="00A9392B" w:rsidP="00A9392B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b/>
                                      <w:color w:val="262626" w:themeColor="text1" w:themeTint="D9"/>
                                      <w:sz w:val="56"/>
                                      <w:szCs w:val="48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9392B">
                                    <w:rPr>
                                      <w:rFonts w:ascii="Britannic Bold" w:hAnsi="Britannic Bold"/>
                                      <w:b/>
                                      <w:color w:val="262626" w:themeColor="text1" w:themeTint="D9"/>
                                      <w:sz w:val="56"/>
                                      <w:szCs w:val="48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Arts &amp; Crafts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58A2B" id="Text Box 7" o:spid="_x0000_s1031" type="#_x0000_t202" style="position:absolute;margin-left:107.85pt;margin-top:151.7pt;width:179.25pt;height: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" fillcolor="#f486ae [1941]" strokeweight=".5pt">
                      <v:textbox>
                        <w:txbxContent>
                          <w:p w14:paraId="244A1563" w14:textId="38A705AE" w:rsidR="00A9392B" w:rsidRPr="00A9392B" w:rsidRDefault="00A9392B" w:rsidP="00A9392B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262626" w:themeColor="text1" w:themeTint="D9"/>
                                <w:sz w:val="56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392B">
                              <w:rPr>
                                <w:rFonts w:ascii="Britannic Bold" w:hAnsi="Britannic Bold"/>
                                <w:b/>
                                <w:color w:val="262626" w:themeColor="text1" w:themeTint="D9"/>
                                <w:sz w:val="56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Arts &amp; Crafts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8" w:type="pct"/>
          </w:tcPr>
          <w:p w14:paraId="78830B56" w14:textId="0A3764EE" w:rsidR="008A67F7" w:rsidRPr="007503B2" w:rsidRDefault="008A67F7" w:rsidP="00BC3FC8">
            <w:pPr>
              <w:rPr>
                <w:noProof/>
                <w:lang w:val="en-GB"/>
              </w:rPr>
            </w:pPr>
          </w:p>
        </w:tc>
        <w:tc>
          <w:tcPr>
            <w:tcW w:w="1576" w:type="pct"/>
            <w:vAlign w:val="center"/>
          </w:tcPr>
          <w:p w14:paraId="5656DEC6" w14:textId="565875F2" w:rsidR="008A67F7" w:rsidRPr="007503B2" w:rsidRDefault="007C7DD8" w:rsidP="00E77933">
            <w:pPr>
              <w:pStyle w:val="Quot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F54DB38" wp14:editId="3727EEE7">
                      <wp:simplePos x="0" y="0"/>
                      <wp:positionH relativeFrom="column">
                        <wp:posOffset>-445135</wp:posOffset>
                      </wp:positionH>
                      <wp:positionV relativeFrom="paragraph">
                        <wp:posOffset>-89535</wp:posOffset>
                      </wp:positionV>
                      <wp:extent cx="2181225" cy="628650"/>
                      <wp:effectExtent l="0" t="0" r="28575" b="19050"/>
                      <wp:wrapNone/>
                      <wp:docPr id="17906117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81225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966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77D9DB" w14:textId="0A324520" w:rsidR="008654F5" w:rsidRPr="008654F5" w:rsidRDefault="008654F5" w:rsidP="008654F5">
                                  <w:pPr>
                                    <w:jc w:val="center"/>
                                    <w:rPr>
                                      <w:rFonts w:ascii="Britannic Bold" w:hAnsi="Britannic Bold"/>
                                      <w:b/>
                                      <w:outline/>
                                      <w:color w:val="ED377A" w:themeColor="accent2"/>
                                      <w:sz w:val="52"/>
                                      <w:szCs w:val="44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8654F5">
                                    <w:rPr>
                                      <w:rFonts w:ascii="Britannic Bold" w:hAnsi="Britannic Bold"/>
                                      <w:b/>
                                      <w:outline/>
                                      <w:color w:val="ED377A" w:themeColor="accent2"/>
                                      <w:sz w:val="52"/>
                                      <w:szCs w:val="44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Cinema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4DB38" id="Text Box 9" o:spid="_x0000_s1032" type="#_x0000_t202" style="position:absolute;left:0;text-align:left;margin-left:-35.05pt;margin-top:-7.05pt;width:171.7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" fillcolor="#96f" strokeweight=".5pt">
                      <v:textbox>
                        <w:txbxContent>
                          <w:p w14:paraId="5A77D9DB" w14:textId="0A324520" w:rsidR="008654F5" w:rsidRPr="008654F5" w:rsidRDefault="008654F5" w:rsidP="008654F5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outline/>
                                <w:color w:val="ED377A" w:themeColor="accent2"/>
                                <w:sz w:val="52"/>
                                <w:szCs w:val="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8654F5">
                              <w:rPr>
                                <w:rFonts w:ascii="Britannic Bold" w:hAnsi="Britannic Bold"/>
                                <w:b/>
                                <w:outline/>
                                <w:color w:val="ED377A" w:themeColor="accent2"/>
                                <w:sz w:val="52"/>
                                <w:szCs w:val="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Cinema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AD2792" w14:textId="0EAE4235" w:rsidR="003D08C5" w:rsidRPr="007503B2" w:rsidRDefault="007C7DD8" w:rsidP="00E77933">
            <w:pPr>
              <w:pStyle w:val="Sourc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drawing>
                <wp:anchor distT="0" distB="0" distL="114300" distR="114300" simplePos="0" relativeHeight="251680768" behindDoc="1" locked="0" layoutInCell="1" allowOverlap="1" wp14:anchorId="5AF7FE6F" wp14:editId="70AE3985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146050</wp:posOffset>
                  </wp:positionV>
                  <wp:extent cx="1257300" cy="727075"/>
                  <wp:effectExtent l="0" t="0" r="0" b="0"/>
                  <wp:wrapTight wrapText="bothSides">
                    <wp:wrapPolygon edited="0">
                      <wp:start x="0" y="0"/>
                      <wp:lineTo x="0" y="20940"/>
                      <wp:lineTo x="21273" y="20940"/>
                      <wp:lineTo x="21273" y="0"/>
                      <wp:lineTo x="0" y="0"/>
                    </wp:wrapPolygon>
                  </wp:wrapTight>
                  <wp:docPr id="24732345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27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D3FD7B" w14:textId="7CFAA2DB" w:rsidR="003D08C5" w:rsidRPr="007503B2" w:rsidRDefault="007C7DD8" w:rsidP="00E77933">
            <w:pPr>
              <w:pStyle w:val="Source"/>
              <w:jc w:val="center"/>
              <w:rPr>
                <w:noProof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538049CE" wp14:editId="75703CEF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907415</wp:posOffset>
                  </wp:positionV>
                  <wp:extent cx="1600200" cy="1600200"/>
                  <wp:effectExtent l="19050" t="0" r="19050" b="476250"/>
                  <wp:wrapTight wrapText="bothSides">
                    <wp:wrapPolygon edited="0">
                      <wp:start x="514" y="0"/>
                      <wp:lineTo x="-257" y="257"/>
                      <wp:lineTo x="-257" y="27771"/>
                      <wp:lineTo x="21600" y="27771"/>
                      <wp:lineTo x="21600" y="2829"/>
                      <wp:lineTo x="21343" y="1029"/>
                      <wp:lineTo x="20829" y="0"/>
                      <wp:lineTo x="514" y="0"/>
                    </wp:wrapPolygon>
                  </wp:wrapTight>
                  <wp:docPr id="3" name="Picture 2" descr="About FVAF | Mys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bout FVAF | Mys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B6E7319" w14:textId="46AD5252" w:rsidR="006F51BE" w:rsidRPr="007503B2" w:rsidRDefault="00E40AF2" w:rsidP="0083691C">
      <w:pPr>
        <w:rPr>
          <w:noProof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69930E" wp14:editId="19EAB7D6">
                <wp:simplePos x="0" y="0"/>
                <wp:positionH relativeFrom="column">
                  <wp:posOffset>3781425</wp:posOffset>
                </wp:positionH>
                <wp:positionV relativeFrom="paragraph">
                  <wp:posOffset>-5688965</wp:posOffset>
                </wp:positionV>
                <wp:extent cx="2476500" cy="2724150"/>
                <wp:effectExtent l="0" t="0" r="0" b="0"/>
                <wp:wrapNone/>
                <wp:docPr id="1526834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2724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E5E84" w14:textId="3237C238" w:rsidR="00042746" w:rsidRPr="00042746" w:rsidRDefault="00042746" w:rsidP="00042746">
                            <w:pPr>
                              <w:jc w:val="center"/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</w:pPr>
                            <w:r w:rsidRPr="00042746"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 xml:space="preserve">5. </w:t>
                            </w:r>
                            <w:r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>W</w:t>
                            </w:r>
                            <w:r w:rsidRPr="00042746">
                              <w:rPr>
                                <w:rFonts w:ascii="Britannic Bold" w:hAnsi="Britannic Bold"/>
                                <w:color w:val="92D050"/>
                                <w:sz w:val="40"/>
                                <w:szCs w:val="32"/>
                              </w:rPr>
                              <w:t>hat are the benefits of HAF</w:t>
                            </w:r>
                          </w:p>
                          <w:p w14:paraId="2A1F4914" w14:textId="0CF9D5A6" w:rsidR="00042746" w:rsidRPr="00042746" w:rsidRDefault="00042746" w:rsidP="00042746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042746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HAF providers offer a safe environment for vulnerable children to be:</w:t>
                            </w:r>
                          </w:p>
                          <w:p w14:paraId="3B9B3E1F" w14:textId="77777777" w:rsidR="00042746" w:rsidRPr="00042746" w:rsidRDefault="00042746" w:rsidP="0004274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042746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Fed</w:t>
                            </w:r>
                          </w:p>
                          <w:p w14:paraId="4DAB021A" w14:textId="77777777" w:rsidR="00042746" w:rsidRPr="00042746" w:rsidRDefault="00042746" w:rsidP="0004274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042746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Active</w:t>
                            </w:r>
                          </w:p>
                          <w:p w14:paraId="347C8D4B" w14:textId="77777777" w:rsidR="00042746" w:rsidRPr="00042746" w:rsidRDefault="00042746" w:rsidP="0004274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042746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Entertained</w:t>
                            </w:r>
                          </w:p>
                          <w:p w14:paraId="30F9297B" w14:textId="294534AA" w:rsidR="00042746" w:rsidRDefault="00042746" w:rsidP="0004274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042746"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Included</w:t>
                            </w:r>
                          </w:p>
                          <w:p w14:paraId="7D447332" w14:textId="63219261" w:rsidR="00042746" w:rsidRPr="00042746" w:rsidRDefault="00042746" w:rsidP="0004274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 xml:space="preserve">Gain new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>experiences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8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9930E" id="Text Box 4" o:spid="_x0000_s1033" type="#_x0000_t202" style="position:absolute;margin-left:297.75pt;margin-top:-447.95pt;width:195pt;height:21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" filled="f" stroked="f" strokeweight=".5pt">
                <v:textbox>
                  <w:txbxContent>
                    <w:p w14:paraId="707E5E84" w14:textId="3237C238" w:rsidR="00042746" w:rsidRPr="00042746" w:rsidRDefault="00042746" w:rsidP="00042746">
                      <w:pPr>
                        <w:jc w:val="center"/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</w:pPr>
                      <w:r w:rsidRPr="00042746"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  <w:t xml:space="preserve">5. </w:t>
                      </w:r>
                      <w:r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  <w:t>W</w:t>
                      </w:r>
                      <w:r w:rsidRPr="00042746">
                        <w:rPr>
                          <w:rFonts w:ascii="Britannic Bold" w:hAnsi="Britannic Bold"/>
                          <w:color w:val="92D050"/>
                          <w:sz w:val="40"/>
                          <w:szCs w:val="32"/>
                        </w:rPr>
                        <w:t>hat are the benefits of HAF</w:t>
                      </w:r>
                    </w:p>
                    <w:p w14:paraId="2A1F4914" w14:textId="0CF9D5A6" w:rsidR="00042746" w:rsidRPr="00042746" w:rsidRDefault="00042746" w:rsidP="00042746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042746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HAF providers offer a safe environment for vulnerable children to be:</w:t>
                      </w:r>
                    </w:p>
                    <w:p w14:paraId="3B9B3E1F" w14:textId="77777777" w:rsidR="00042746" w:rsidRPr="00042746" w:rsidRDefault="00042746" w:rsidP="0004274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042746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Fed</w:t>
                      </w:r>
                    </w:p>
                    <w:p w14:paraId="4DAB021A" w14:textId="77777777" w:rsidR="00042746" w:rsidRPr="00042746" w:rsidRDefault="00042746" w:rsidP="0004274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042746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Active</w:t>
                      </w:r>
                    </w:p>
                    <w:p w14:paraId="347C8D4B" w14:textId="77777777" w:rsidR="00042746" w:rsidRPr="00042746" w:rsidRDefault="00042746" w:rsidP="0004274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042746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Entertained</w:t>
                      </w:r>
                    </w:p>
                    <w:p w14:paraId="30F9297B" w14:textId="294534AA" w:rsidR="00042746" w:rsidRDefault="00042746" w:rsidP="0004274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 w:rsidRPr="00042746"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Included</w:t>
                      </w:r>
                    </w:p>
                    <w:p w14:paraId="7D447332" w14:textId="63219261" w:rsidR="00042746" w:rsidRPr="00042746" w:rsidRDefault="00042746" w:rsidP="0004274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 xml:space="preserve">Gain new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>experiences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28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C7DD8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4D047E" wp14:editId="68DD9480">
                <wp:simplePos x="0" y="0"/>
                <wp:positionH relativeFrom="column">
                  <wp:posOffset>7791450</wp:posOffset>
                </wp:positionH>
                <wp:positionV relativeFrom="paragraph">
                  <wp:posOffset>-5831840</wp:posOffset>
                </wp:positionV>
                <wp:extent cx="2057400" cy="514350"/>
                <wp:effectExtent l="0" t="0" r="19050" b="19050"/>
                <wp:wrapNone/>
                <wp:docPr id="207818446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5143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8EF2D2" w14:textId="166F0BAF" w:rsidR="00A9392B" w:rsidRPr="00A9392B" w:rsidRDefault="00A9392B" w:rsidP="00A9392B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70AD47"/>
                                <w:spacing w:val="10"/>
                                <w:sz w:val="52"/>
                                <w:szCs w:val="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9392B">
                              <w:rPr>
                                <w:rFonts w:ascii="Britannic Bold" w:hAnsi="Britannic Bold"/>
                                <w:b/>
                                <w:color w:val="70AD47"/>
                                <w:spacing w:val="10"/>
                                <w:sz w:val="52"/>
                                <w:szCs w:val="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Cookery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D047E" id="Text Box 6" o:spid="_x0000_s1034" type="#_x0000_t202" style="position:absolute;margin-left:613.5pt;margin-top:-459.2pt;width:162pt;height:4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" fillcolor="#00b050" strokeweight=".5pt">
                <v:textbox>
                  <w:txbxContent>
                    <w:p w14:paraId="5A8EF2D2" w14:textId="166F0BAF" w:rsidR="00A9392B" w:rsidRPr="00A9392B" w:rsidRDefault="00A9392B" w:rsidP="00A9392B">
                      <w:pPr>
                        <w:jc w:val="center"/>
                        <w:rPr>
                          <w:rFonts w:ascii="Britannic Bold" w:hAnsi="Britannic Bold"/>
                          <w:b/>
                          <w:color w:val="70AD47"/>
                          <w:spacing w:val="10"/>
                          <w:sz w:val="52"/>
                          <w:szCs w:val="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9392B">
                        <w:rPr>
                          <w:rFonts w:ascii="Britannic Bold" w:hAnsi="Britannic Bold"/>
                          <w:b/>
                          <w:color w:val="70AD47"/>
                          <w:spacing w:val="10"/>
                          <w:sz w:val="52"/>
                          <w:szCs w:val="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Cookery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51BE" w:rsidRPr="007503B2" w:rsidSect="0085151F">
      <w:headerReference w:type="default" r:id="rId20"/>
      <w:headerReference w:type="first" r:id="rId21"/>
      <w:type w:val="continuous"/>
      <w:pgSz w:w="16838" w:h="11906" w:orient="landscape" w:code="9"/>
      <w:pgMar w:top="3341" w:right="360" w:bottom="864" w:left="360" w:header="720" w:footer="720" w:gutter="0"/>
      <w:cols w:space="102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0F6E2" w14:textId="77777777" w:rsidR="009721EB" w:rsidRDefault="009721EB" w:rsidP="00180323">
      <w:pPr>
        <w:spacing w:after="0"/>
      </w:pPr>
      <w:r>
        <w:separator/>
      </w:r>
    </w:p>
  </w:endnote>
  <w:endnote w:type="continuationSeparator" w:id="0">
    <w:p w14:paraId="41E866F8" w14:textId="77777777" w:rsidR="009721EB" w:rsidRDefault="009721EB" w:rsidP="001803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EC626" w14:textId="77777777" w:rsidR="009721EB" w:rsidRDefault="009721EB" w:rsidP="00180323">
      <w:pPr>
        <w:spacing w:after="0"/>
      </w:pPr>
      <w:r>
        <w:separator/>
      </w:r>
    </w:p>
  </w:footnote>
  <w:footnote w:type="continuationSeparator" w:id="0">
    <w:p w14:paraId="4829B475" w14:textId="77777777" w:rsidR="009721EB" w:rsidRDefault="009721EB" w:rsidP="001803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A8E25" w14:textId="77777777" w:rsidR="00180323" w:rsidRDefault="003D4ABD">
    <w:pPr>
      <w:pStyle w:val="Header"/>
    </w:pPr>
    <w:r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6713FB" wp14:editId="447650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8191500" cy="4648200"/>
              <wp:effectExtent l="0" t="0" r="0" b="0"/>
              <wp:wrapNone/>
              <wp:docPr id="11" name="Rectangle 11" descr="Shape used for layou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91500" cy="46482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262B6249" id="Rectangle 11" o:spid="_x0000_s1026" alt="Shape used for layout" style="position:absolute;margin-left:0;margin-top:0;width:645pt;height:366pt;z-index:251661312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" stroked="f" strokeweight="1pt">
              <v:fill r:id="rId2" o:title="Shape used for layout" recolor="t" rotate="t" type="frame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0D36" w14:textId="77777777" w:rsidR="00180323" w:rsidRDefault="003D4ABD">
    <w:pPr>
      <w:pStyle w:val="Header"/>
      <w:rPr>
        <w:noProof/>
      </w:rPr>
    </w:pPr>
    <w:r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F0F5A7" wp14:editId="7C0CB1B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0344150" cy="7334250"/>
              <wp:effectExtent l="0" t="0" r="0" b="0"/>
              <wp:wrapNone/>
              <wp:docPr id="2" name="Rectangle 2" descr="Shape used for layou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44150" cy="733425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2332C990" id="Rectangle 2" o:spid="_x0000_s1026" alt="Shape used for layout" style="position:absolute;margin-left:0;margin-top:0;width:814.5pt;height:577.5pt;z-index:25166028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Q0PC94bXBHSW1nOmhlaWdodD4KICAgICAgICAgICAgICAgICAgPHhtcEdJbWc6Zm9ybWF0&#10;PkpQRUc8L3htcEdJbWc6Zm9ybWF0PgogICAgICAgICAgICAgICAgICA8eG1wR0ltZzppbWFnZT4v&#10;OWovNEFBUVNrWkpSZ0FCQWdFQVNBQklBQUQvN1FBc1VHaHZkRzl6YUc5d0lETXVNQUE0UWtsTkEr&#10;MEFBQUFBQUJBQVNBQUFBQUVBJiN4QTtBUUJJ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Ux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RjZDMUY3RjQzRTVC&#10;RTgxMTg5MzVFRjY4RjQ1QUQyN0Y8L3N0RXZ0Omluc3RhbmNlSUQ+CiAgICAgICAgICAgICAgICAg&#10;IDxzdEV2dDp3aGVuPjIwMTgtMDUtMTlUMTY6MzA6NTkrMDg6MDA8L3N0RXZ0OndoZW4+CiAgICAg&#10;ICAgICAgICAgICAgIDxzdEV2dDpzb2Z0d2FyZUFnZW50PkFkb2JlIElsbHVzdHJhdG9yIENTNiAo&#10;V2luZG93cyk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" stroked="f" strokeweight="1pt">
              <v:fill r:id="rId2" o:title="Shape used for layout" recolor="t" rotate="t" type="frame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EE0"/>
      </v:shape>
    </w:pict>
  </w:numPicBullet>
  <w:abstractNum w:abstractNumId="0" w15:restartNumberingAfterBreak="0">
    <w:nsid w:val="0CA96F1C"/>
    <w:multiLevelType w:val="hybridMultilevel"/>
    <w:tmpl w:val="C3947DE8"/>
    <w:lvl w:ilvl="0" w:tplc="CBDC3AB0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5514"/>
    <w:multiLevelType w:val="hybridMultilevel"/>
    <w:tmpl w:val="478C15EA"/>
    <w:lvl w:ilvl="0" w:tplc="FB94E5A4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B5CF4"/>
    <w:multiLevelType w:val="hybridMultilevel"/>
    <w:tmpl w:val="9EB8880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F4821"/>
    <w:multiLevelType w:val="hybridMultilevel"/>
    <w:tmpl w:val="DF96F84C"/>
    <w:lvl w:ilvl="0" w:tplc="31C0E850">
      <w:start w:val="1"/>
      <w:numFmt w:val="bullet"/>
      <w:pStyle w:val="Heading6"/>
      <w:lvlText w:val=""/>
      <w:lvlJc w:val="left"/>
      <w:pPr>
        <w:ind w:left="360" w:hanging="360"/>
      </w:pPr>
      <w:rPr>
        <w:rFonts w:ascii="Symbol" w:hAnsi="Symbol" w:hint="default"/>
        <w:color w:val="ED377A" w:themeColor="accent2"/>
        <w:sz w:val="4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14F11"/>
    <w:multiLevelType w:val="hybridMultilevel"/>
    <w:tmpl w:val="07FCB2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163C08"/>
    <w:multiLevelType w:val="hybridMultilevel"/>
    <w:tmpl w:val="5380B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C2E07"/>
    <w:multiLevelType w:val="hybridMultilevel"/>
    <w:tmpl w:val="05947790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09536753">
    <w:abstractNumId w:val="0"/>
  </w:num>
  <w:num w:numId="2" w16cid:durableId="1098331997">
    <w:abstractNumId w:val="1"/>
  </w:num>
  <w:num w:numId="3" w16cid:durableId="83235116">
    <w:abstractNumId w:val="3"/>
  </w:num>
  <w:num w:numId="4" w16cid:durableId="1484275309">
    <w:abstractNumId w:val="5"/>
  </w:num>
  <w:num w:numId="5" w16cid:durableId="2041280805">
    <w:abstractNumId w:val="4"/>
  </w:num>
  <w:num w:numId="6" w16cid:durableId="1445492182">
    <w:abstractNumId w:val="6"/>
  </w:num>
  <w:num w:numId="7" w16cid:durableId="2674722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EB"/>
    <w:rsid w:val="000226EB"/>
    <w:rsid w:val="00042746"/>
    <w:rsid w:val="000A4C25"/>
    <w:rsid w:val="00172036"/>
    <w:rsid w:val="00180323"/>
    <w:rsid w:val="00193B15"/>
    <w:rsid w:val="001C1648"/>
    <w:rsid w:val="001E6818"/>
    <w:rsid w:val="001F6B02"/>
    <w:rsid w:val="00202BB7"/>
    <w:rsid w:val="002457F5"/>
    <w:rsid w:val="002A771D"/>
    <w:rsid w:val="00300A1D"/>
    <w:rsid w:val="00300B32"/>
    <w:rsid w:val="00354233"/>
    <w:rsid w:val="0035526D"/>
    <w:rsid w:val="003C300F"/>
    <w:rsid w:val="003D08C5"/>
    <w:rsid w:val="003D4ABD"/>
    <w:rsid w:val="00402E5B"/>
    <w:rsid w:val="004717A3"/>
    <w:rsid w:val="00473DD2"/>
    <w:rsid w:val="00473E6D"/>
    <w:rsid w:val="00487DB5"/>
    <w:rsid w:val="004D2F0E"/>
    <w:rsid w:val="004D566C"/>
    <w:rsid w:val="00503D4F"/>
    <w:rsid w:val="00515A72"/>
    <w:rsid w:val="00523855"/>
    <w:rsid w:val="005527E2"/>
    <w:rsid w:val="005702C5"/>
    <w:rsid w:val="005B7230"/>
    <w:rsid w:val="005D4796"/>
    <w:rsid w:val="006016B5"/>
    <w:rsid w:val="00640655"/>
    <w:rsid w:val="006A307A"/>
    <w:rsid w:val="006B04B2"/>
    <w:rsid w:val="006D5270"/>
    <w:rsid w:val="006E39F3"/>
    <w:rsid w:val="006F51BE"/>
    <w:rsid w:val="00703EA8"/>
    <w:rsid w:val="007503B2"/>
    <w:rsid w:val="007C7DD8"/>
    <w:rsid w:val="007F549E"/>
    <w:rsid w:val="00833F9A"/>
    <w:rsid w:val="0083691C"/>
    <w:rsid w:val="00843AD5"/>
    <w:rsid w:val="0085151F"/>
    <w:rsid w:val="008654F5"/>
    <w:rsid w:val="008701B3"/>
    <w:rsid w:val="00884888"/>
    <w:rsid w:val="008A67F7"/>
    <w:rsid w:val="008B442F"/>
    <w:rsid w:val="008E5CAD"/>
    <w:rsid w:val="009118A4"/>
    <w:rsid w:val="00926AF2"/>
    <w:rsid w:val="00946E3C"/>
    <w:rsid w:val="009721EB"/>
    <w:rsid w:val="00A0145D"/>
    <w:rsid w:val="00A4170D"/>
    <w:rsid w:val="00A770E7"/>
    <w:rsid w:val="00A84610"/>
    <w:rsid w:val="00A9392B"/>
    <w:rsid w:val="00AB47AF"/>
    <w:rsid w:val="00AE5C09"/>
    <w:rsid w:val="00B05CA9"/>
    <w:rsid w:val="00B251F8"/>
    <w:rsid w:val="00B32908"/>
    <w:rsid w:val="00B65472"/>
    <w:rsid w:val="00B75C3D"/>
    <w:rsid w:val="00B83F4A"/>
    <w:rsid w:val="00B92B80"/>
    <w:rsid w:val="00BC3FC8"/>
    <w:rsid w:val="00BE2B1F"/>
    <w:rsid w:val="00C0145D"/>
    <w:rsid w:val="00C42279"/>
    <w:rsid w:val="00CA09D9"/>
    <w:rsid w:val="00CC4B37"/>
    <w:rsid w:val="00CF3B20"/>
    <w:rsid w:val="00D436E3"/>
    <w:rsid w:val="00D50C59"/>
    <w:rsid w:val="00DE69A8"/>
    <w:rsid w:val="00E06D38"/>
    <w:rsid w:val="00E40AF2"/>
    <w:rsid w:val="00E514DD"/>
    <w:rsid w:val="00E55CD2"/>
    <w:rsid w:val="00E56AFD"/>
    <w:rsid w:val="00E637B1"/>
    <w:rsid w:val="00E77933"/>
    <w:rsid w:val="00E84247"/>
    <w:rsid w:val="00EA558A"/>
    <w:rsid w:val="00EB1C95"/>
    <w:rsid w:val="00ED14B1"/>
    <w:rsid w:val="00EE543D"/>
    <w:rsid w:val="00EF23C9"/>
    <w:rsid w:val="00EF680C"/>
    <w:rsid w:val="00F4527F"/>
    <w:rsid w:val="00FD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0465740D"/>
  <w15:chartTrackingRefBased/>
  <w15:docId w15:val="{2A61B54A-2F1A-4044-87EF-50ADD4858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18"/>
        <w:szCs w:val="18"/>
        <w:lang w:val="en-US" w:eastAsia="en-US" w:bidi="ar-SA"/>
      </w:rPr>
    </w:rPrDefault>
    <w:pPrDefault>
      <w:pPr>
        <w:spacing w:after="1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B1F"/>
    <w:rPr>
      <w:color w:val="FFFFFF" w:themeColor="background1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C09"/>
    <w:pPr>
      <w:keepNext/>
      <w:keepLines/>
      <w:spacing w:after="400"/>
      <w:outlineLvl w:val="0"/>
    </w:pPr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AE5C09"/>
    <w:pPr>
      <w:jc w:val="center"/>
      <w:outlineLvl w:val="1"/>
    </w:pPr>
    <w:rPr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C42279"/>
    <w:pPr>
      <w:jc w:val="left"/>
      <w:outlineLvl w:val="2"/>
    </w:pPr>
    <w:rPr>
      <w:color w:val="FFFFFF" w:themeColor="background1"/>
      <w:sz w:val="40"/>
      <w:szCs w:val="24"/>
    </w:rPr>
  </w:style>
  <w:style w:type="paragraph" w:styleId="Heading4">
    <w:name w:val="heading 4"/>
    <w:basedOn w:val="Heading3"/>
    <w:next w:val="Normal"/>
    <w:link w:val="Heading4Char"/>
    <w:uiPriority w:val="9"/>
    <w:qFormat/>
    <w:rsid w:val="00C42279"/>
    <w:pPr>
      <w:spacing w:after="120"/>
      <w:outlineLvl w:val="3"/>
    </w:pPr>
    <w:rPr>
      <w:iCs/>
      <w:color w:val="2DA8CD" w:themeColor="accent4"/>
      <w:sz w:val="18"/>
    </w:rPr>
  </w:style>
  <w:style w:type="paragraph" w:styleId="Heading5">
    <w:name w:val="heading 5"/>
    <w:basedOn w:val="Heading4"/>
    <w:next w:val="Normal"/>
    <w:link w:val="Heading5Char"/>
    <w:uiPriority w:val="9"/>
    <w:qFormat/>
    <w:rsid w:val="007F549E"/>
    <w:pPr>
      <w:spacing w:after="320"/>
      <w:outlineLvl w:val="4"/>
    </w:pPr>
    <w:rPr>
      <w:color w:val="FFFFFF" w:themeColor="background1"/>
      <w:sz w:val="32"/>
    </w:rPr>
  </w:style>
  <w:style w:type="paragraph" w:styleId="Heading6">
    <w:name w:val="heading 6"/>
    <w:basedOn w:val="Heading5"/>
    <w:next w:val="Indent"/>
    <w:link w:val="Heading6Char"/>
    <w:uiPriority w:val="9"/>
    <w:qFormat/>
    <w:rsid w:val="00B65472"/>
    <w:pPr>
      <w:numPr>
        <w:numId w:val="3"/>
      </w:numPr>
      <w:spacing w:after="120"/>
      <w:outlineLvl w:val="5"/>
    </w:pPr>
    <w:rPr>
      <w:color w:val="2DA8CD" w:themeColor="accent4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2"/>
    <w:qFormat/>
    <w:rsid w:val="003C300F"/>
    <w:pPr>
      <w:spacing w:after="240"/>
      <w:contextualSpacing/>
    </w:pPr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character" w:customStyle="1" w:styleId="TitleChar">
    <w:name w:val="Title Char"/>
    <w:basedOn w:val="DefaultParagraphFont"/>
    <w:link w:val="Title"/>
    <w:uiPriority w:val="12"/>
    <w:rsid w:val="00202BB7"/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00F"/>
    <w:pPr>
      <w:numPr>
        <w:ilvl w:val="1"/>
      </w:numPr>
      <w:spacing w:after="240"/>
    </w:pPr>
    <w:rPr>
      <w:rFonts w:eastAsiaTheme="minorEastAsia" w:cstheme="minorBidi"/>
      <w:caps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C300F"/>
    <w:rPr>
      <w:rFonts w:eastAsiaTheme="minorEastAsia" w:cstheme="minorBidi"/>
      <w:caps/>
      <w:color w:val="FFFFFF" w:themeColor="background1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32"/>
      <w:szCs w:val="26"/>
    </w:rPr>
  </w:style>
  <w:style w:type="paragraph" w:styleId="Quote">
    <w:name w:val="Quote"/>
    <w:basedOn w:val="Normal"/>
    <w:next w:val="Normal"/>
    <w:link w:val="QuoteChar"/>
    <w:uiPriority w:val="15"/>
    <w:qFormat/>
    <w:rsid w:val="0035526D"/>
    <w:pPr>
      <w:spacing w:before="480" w:after="360"/>
      <w:ind w:left="734"/>
    </w:pPr>
    <w:rPr>
      <w:b/>
      <w:iCs/>
      <w:color w:val="1F1F50" w:themeColor="accent3"/>
      <w:sz w:val="60"/>
    </w:rPr>
  </w:style>
  <w:style w:type="character" w:customStyle="1" w:styleId="QuoteChar">
    <w:name w:val="Quote Char"/>
    <w:basedOn w:val="DefaultParagraphFont"/>
    <w:link w:val="Quote"/>
    <w:uiPriority w:val="15"/>
    <w:rsid w:val="0035526D"/>
    <w:rPr>
      <w:b/>
      <w:iCs/>
      <w:color w:val="1F1F50" w:themeColor="accent3"/>
      <w:sz w:val="60"/>
      <w:lang w:val="en-US"/>
    </w:rPr>
  </w:style>
  <w:style w:type="paragraph" w:styleId="Header">
    <w:name w:val="header"/>
    <w:basedOn w:val="Normal"/>
    <w:link w:val="HeaderChar"/>
    <w:uiPriority w:val="99"/>
    <w:semiHidden/>
    <w:rsid w:val="00F4527F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888"/>
  </w:style>
  <w:style w:type="paragraph" w:styleId="Footer">
    <w:name w:val="footer"/>
    <w:basedOn w:val="Normal"/>
    <w:link w:val="FooterChar"/>
    <w:uiPriority w:val="99"/>
    <w:semiHidden/>
    <w:rsid w:val="00F4527F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888"/>
  </w:style>
  <w:style w:type="table" w:styleId="TableGrid">
    <w:name w:val="Table Grid"/>
    <w:basedOn w:val="TableNormal"/>
    <w:uiPriority w:val="39"/>
    <w:rsid w:val="00884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D2F0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9A8"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9A8"/>
    <w:rPr>
      <w:rFonts w:ascii="Segoe UI" w:hAnsi="Segoe UI" w:cs="Segoe UI"/>
      <w:sz w:val="18"/>
      <w:szCs w:val="18"/>
      <w:lang w:val="en-US"/>
    </w:rPr>
  </w:style>
  <w:style w:type="table" w:styleId="PlainTable1">
    <w:name w:val="Plain Table 1"/>
    <w:basedOn w:val="TableNormal"/>
    <w:uiPriority w:val="41"/>
    <w:rsid w:val="001E6818"/>
    <w:tblPr>
      <w:tblStyleRowBandSize w:val="1"/>
      <w:tblStyleColBandSize w:val="1"/>
    </w:tblPr>
    <w:tblStylePr w:type="firstRow">
      <w:rPr>
        <w:rFonts w:asciiTheme="minorHAnsi" w:hAnsiTheme="minorHAnsi"/>
        <w:b w:val="0"/>
        <w:bCs/>
        <w:sz w:val="20"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act">
    <w:name w:val="Contact"/>
    <w:basedOn w:val="Normal"/>
    <w:link w:val="ContactChar"/>
    <w:uiPriority w:val="10"/>
    <w:qFormat/>
    <w:rsid w:val="00946E3C"/>
    <w:pPr>
      <w:spacing w:after="800"/>
      <w:contextualSpacing/>
      <w:jc w:val="center"/>
    </w:pPr>
  </w:style>
  <w:style w:type="character" w:styleId="Hyperlink">
    <w:name w:val="Hyperlink"/>
    <w:basedOn w:val="DefaultParagraphFont"/>
    <w:uiPriority w:val="99"/>
    <w:semiHidden/>
    <w:rsid w:val="00946E3C"/>
    <w:rPr>
      <w:color w:val="72BADB" w:themeColor="hyperlink"/>
      <w:u w:val="single"/>
    </w:rPr>
  </w:style>
  <w:style w:type="character" w:customStyle="1" w:styleId="ContactChar">
    <w:name w:val="Contact Char"/>
    <w:basedOn w:val="DefaultParagraphFont"/>
    <w:link w:val="Contact"/>
    <w:uiPriority w:val="10"/>
    <w:rsid w:val="00202BB7"/>
    <w:rPr>
      <w:color w:val="FFFFFF" w:themeColor="background1"/>
    </w:rPr>
  </w:style>
  <w:style w:type="character" w:styleId="UnresolvedMention">
    <w:name w:val="Unresolved Mention"/>
    <w:basedOn w:val="DefaultParagraphFont"/>
    <w:uiPriority w:val="99"/>
    <w:semiHidden/>
    <w:unhideWhenUsed/>
    <w:rsid w:val="00946E3C"/>
    <w:rPr>
      <w:color w:val="808080"/>
      <w:shd w:val="clear" w:color="auto" w:fill="E6E6E6"/>
    </w:rPr>
  </w:style>
  <w:style w:type="paragraph" w:customStyle="1" w:styleId="Source">
    <w:name w:val="Source"/>
    <w:basedOn w:val="Normal"/>
    <w:link w:val="SourceChar"/>
    <w:uiPriority w:val="15"/>
    <w:qFormat/>
    <w:rsid w:val="003D08C5"/>
    <w:pPr>
      <w:jc w:val="right"/>
    </w:pPr>
    <w:rPr>
      <w:color w:val="1F1F50" w:themeColor="accent3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2279"/>
    <w:rPr>
      <w:rFonts w:asciiTheme="majorHAnsi" w:eastAsiaTheme="majorEastAsia" w:hAnsiTheme="majorHAnsi" w:cstheme="majorBidi"/>
      <w:caps/>
      <w:color w:val="FFFFFF" w:themeColor="background1"/>
      <w:sz w:val="40"/>
      <w:szCs w:val="24"/>
    </w:rPr>
  </w:style>
  <w:style w:type="character" w:customStyle="1" w:styleId="SourceChar">
    <w:name w:val="Source Char"/>
    <w:basedOn w:val="DefaultParagraphFont"/>
    <w:link w:val="Source"/>
    <w:uiPriority w:val="15"/>
    <w:rsid w:val="00202BB7"/>
    <w:rPr>
      <w:color w:val="1F1F50" w:themeColor="accent3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rsid w:val="00C42279"/>
    <w:rPr>
      <w:rFonts w:asciiTheme="majorHAnsi" w:eastAsiaTheme="majorEastAsia" w:hAnsiTheme="majorHAnsi" w:cstheme="majorBidi"/>
      <w:iCs/>
      <w:caps/>
      <w:color w:val="2DA8CD" w:themeColor="accent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F549E"/>
    <w:rPr>
      <w:rFonts w:asciiTheme="majorHAnsi" w:eastAsiaTheme="majorEastAsia" w:hAnsiTheme="majorHAnsi" w:cstheme="majorBidi"/>
      <w:iCs/>
      <w:caps/>
      <w:color w:val="FFFFFF" w:themeColor="background1"/>
      <w:sz w:val="32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7F549E"/>
    <w:rPr>
      <w:rFonts w:asciiTheme="majorHAnsi" w:eastAsiaTheme="majorEastAsia" w:hAnsiTheme="majorHAnsi" w:cstheme="majorBidi"/>
      <w:iCs/>
      <w:caps/>
      <w:color w:val="2DA8CD" w:themeColor="accent4"/>
      <w:sz w:val="24"/>
      <w:szCs w:val="24"/>
    </w:rPr>
  </w:style>
  <w:style w:type="paragraph" w:customStyle="1" w:styleId="Indent">
    <w:name w:val="Indent"/>
    <w:basedOn w:val="Normal"/>
    <w:link w:val="IndentChar"/>
    <w:uiPriority w:val="15"/>
    <w:qFormat/>
    <w:rsid w:val="00B65472"/>
    <w:pPr>
      <w:ind w:left="357"/>
    </w:pPr>
  </w:style>
  <w:style w:type="character" w:customStyle="1" w:styleId="IndentChar">
    <w:name w:val="Indent Char"/>
    <w:basedOn w:val="DefaultParagraphFont"/>
    <w:link w:val="Indent"/>
    <w:uiPriority w:val="15"/>
    <w:rsid w:val="00202BB7"/>
    <w:rPr>
      <w:color w:val="FFFFFF" w:themeColor="background1"/>
    </w:rPr>
  </w:style>
  <w:style w:type="paragraph" w:styleId="ListParagraph">
    <w:name w:val="List Paragraph"/>
    <w:basedOn w:val="Normal"/>
    <w:uiPriority w:val="34"/>
    <w:rsid w:val="00042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gloucestershirecounty.coordinate.cloud/account/register" TargetMode="Externa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gloucestershirecounty.coordinate.cloud/account/regist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loucestershirecounty.coordinate.cloud/account/register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arnardosHAF@barnardos.org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mailto:BarnardosHAF@barnardos.org.uk" TargetMode="External"/><Relationship Id="rId19" Type="http://schemas.openxmlformats.org/officeDocument/2006/relationships/image" Target="media/image5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loucestershirecounty.coordinate.cloud/account/register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7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la.george\AppData\Local\Microsoft\Office\16.0\DTS\en-GB%7b5D06A9E3-8DC4-47B5-8F34-D63566A50F45%7d\%7b6007DBF4-6B25-4395-B4BD-787A22579604%7dtf78018332_win32.dotx" TargetMode="External"/></Relationships>
</file>

<file path=word/theme/theme1.xml><?xml version="1.0" encoding="utf-8"?>
<a:theme xmlns:a="http://schemas.openxmlformats.org/drawingml/2006/main" name="Office Theme">
  <a:themeElements>
    <a:clrScheme name="Event series brochu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71BBD9"/>
      </a:accent1>
      <a:accent2>
        <a:srgbClr val="ED377A"/>
      </a:accent2>
      <a:accent3>
        <a:srgbClr val="1F1F50"/>
      </a:accent3>
      <a:accent4>
        <a:srgbClr val="2DA8CD"/>
      </a:accent4>
      <a:accent5>
        <a:srgbClr val="E78826"/>
      </a:accent5>
      <a:accent6>
        <a:srgbClr val="FFFFFF"/>
      </a:accent6>
      <a:hlink>
        <a:srgbClr val="72BADB"/>
      </a:hlink>
      <a:folHlink>
        <a:srgbClr val="EE377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9" ma:contentTypeDescription="Create a new document." ma:contentTypeScope="" ma:versionID="76e25e1730b4532ab1d5e5b131a96a5a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d1e9281a84c4949647088091c718de3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B7EFC3-0FA6-4E49-B085-51B39F3599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8B4EE70-7470-423D-8F74-E6DE928D0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C40D94-09E7-476B-8F44-2BF0D5B99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{6007DBF4-6B25-4395-B4BD-787A22579604}tf78018332_win32</Template>
  <TotalTime>1</TotalTime>
  <Pages>2</Pages>
  <Words>57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George</dc:creator>
  <cp:keywords/>
  <dc:description/>
  <cp:lastModifiedBy>Nicky Brooks</cp:lastModifiedBy>
  <cp:revision>2</cp:revision>
  <cp:lastPrinted>2023-11-15T14:09:00Z</cp:lastPrinted>
  <dcterms:created xsi:type="dcterms:W3CDTF">2023-11-17T10:50:00Z</dcterms:created>
  <dcterms:modified xsi:type="dcterms:W3CDTF">2023-11-17T10:50:00Z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